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EC4" w:rsidRDefault="00F13F76">
      <w:pPr>
        <w:pStyle w:val="Subtitle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94EC4" w:rsidRDefault="00F13F76">
                                <w:pPr>
                                  <w:pStyle w:val="ContactInfo"/>
                                </w:pPr>
                                <w:r>
                                  <w:t>for more information contact: Mike Meyer</w:t>
                                </w:r>
                                <w:r>
                                  <w:t xml:space="preserve"> @ meyermike71@gmail.com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alt="Background Design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094EC4" w:rsidRDefault="00F13F76">
                          <w:pPr>
                            <w:pStyle w:val="ContactInfo"/>
                          </w:pPr>
                          <w:r>
                            <w:t>for more information contact: Mike Meyer</w:t>
                          </w:r>
                          <w:r>
                            <w:t xml:space="preserve"> @ meyermike71@gmail.com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CE41B7">
        <w:t>Area 35</w:t>
      </w:r>
    </w:p>
    <w:p w:rsidR="00094EC4" w:rsidRDefault="00CE41B7">
      <w:pPr>
        <w:pStyle w:val="Title"/>
      </w:pPr>
      <w:r w:rsidRPr="00CE41B7">
        <w:rPr>
          <w:sz w:val="72"/>
        </w:rPr>
        <w:t>Spring Speech Contest</w:t>
      </w:r>
    </w:p>
    <w:p w:rsidR="00094EC4" w:rsidRPr="00CE41B7" w:rsidRDefault="00CE41B7">
      <w:pPr>
        <w:pStyle w:val="Subtitle"/>
        <w:rPr>
          <w:sz w:val="48"/>
        </w:rPr>
      </w:pPr>
      <w:r w:rsidRPr="00CE41B7">
        <w:rPr>
          <w:sz w:val="48"/>
        </w:rPr>
        <w:t>Table Topics and International</w:t>
      </w:r>
    </w:p>
    <w:sdt>
      <w:sdtPr>
        <w:id w:val="896172397"/>
        <w:placeholder>
          <w:docPart w:val="FB702253E5DF4AC9AA528CEC1008EF76"/>
        </w:placeholder>
        <w:date w:fullDate="2016-03-10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094EC4" w:rsidRDefault="00CE41B7">
          <w:pPr>
            <w:pStyle w:val="Date"/>
          </w:pPr>
          <w:r>
            <w:t>March 10, 2016</w:t>
          </w:r>
        </w:p>
      </w:sdtContent>
    </w:sdt>
    <w:p w:rsidR="00094EC4" w:rsidRDefault="00CE41B7">
      <w:pPr>
        <w:pStyle w:val="Time"/>
      </w:pPr>
      <w:r>
        <w:t>5:30 pm</w:t>
      </w:r>
      <w:r>
        <w:tab/>
      </w:r>
      <w:r>
        <w:tab/>
        <w:t>Dinner and Registration Begins</w:t>
      </w:r>
    </w:p>
    <w:p w:rsidR="00CE41B7" w:rsidRDefault="00CE41B7">
      <w:pPr>
        <w:pStyle w:val="Time"/>
      </w:pPr>
      <w:r>
        <w:t xml:space="preserve">6:00 </w:t>
      </w:r>
      <w:r>
        <w:t>pm</w:t>
      </w:r>
      <w:r>
        <w:t xml:space="preserve"> </w:t>
      </w:r>
      <w:r>
        <w:tab/>
        <w:t xml:space="preserve">Briefings </w:t>
      </w:r>
    </w:p>
    <w:p w:rsidR="00CE41B7" w:rsidRDefault="00CE41B7">
      <w:pPr>
        <w:pStyle w:val="Time"/>
      </w:pPr>
      <w:r>
        <w:t xml:space="preserve">6:30 </w:t>
      </w:r>
      <w:r>
        <w:t>pm</w:t>
      </w:r>
      <w:r>
        <w:tab/>
        <w:t>Contest Begins</w:t>
      </w:r>
    </w:p>
    <w:p w:rsidR="00F13F76" w:rsidRDefault="00F13F76">
      <w:pPr>
        <w:pStyle w:val="Time"/>
      </w:pPr>
      <w:r>
        <w:t xml:space="preserve">8:30 </w:t>
      </w:r>
      <w:r>
        <w:t>pm</w:t>
      </w:r>
      <w:r>
        <w:tab/>
        <w:t>Contest Concludes</w:t>
      </w:r>
      <w:bookmarkStart w:id="0" w:name="_GoBack"/>
      <w:bookmarkEnd w:id="0"/>
    </w:p>
    <w:p w:rsidR="00094EC4" w:rsidRDefault="00F13F76">
      <w:pPr>
        <w:pStyle w:val="Location"/>
      </w:pPr>
      <w:r>
        <w:t>Watertown MN, City Hall</w:t>
      </w:r>
    </w:p>
    <w:p w:rsidR="00094EC4" w:rsidRDefault="00F13F76">
      <w:pPr>
        <w:pStyle w:val="Location"/>
        <w:rPr>
          <w:rStyle w:val="PlaceholderText"/>
        </w:rPr>
      </w:pPr>
      <w:r w:rsidRPr="00F13F76">
        <w:rPr>
          <w:rStyle w:val="PlaceholderText"/>
        </w:rPr>
        <w:t>309 Lewis Ave S, Watertown, MN 55388</w:t>
      </w:r>
    </w:p>
    <w:p w:rsidR="00F13F76" w:rsidRDefault="00F13F76">
      <w:pPr>
        <w:pStyle w:val="Location"/>
      </w:pPr>
      <w:r>
        <w:rPr>
          <w:rStyle w:val="PlaceholderText"/>
        </w:rPr>
        <w:t>(Southwest Parking Lot Entrance)</w:t>
      </w:r>
    </w:p>
    <w:p w:rsidR="00094EC4" w:rsidRPr="00F13F76" w:rsidRDefault="00F13F76" w:rsidP="00F13F76">
      <w:pPr>
        <w:jc w:val="center"/>
        <w:rPr>
          <w:sz w:val="36"/>
        </w:rPr>
      </w:pPr>
      <w:r w:rsidRPr="00F13F76">
        <w:rPr>
          <w:sz w:val="36"/>
        </w:rPr>
        <w:t>Guests are Welcome</w:t>
      </w:r>
    </w:p>
    <w:sectPr w:rsidR="00094EC4" w:rsidRPr="00F13F76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1B7"/>
    <w:rsid w:val="00094EC4"/>
    <w:rsid w:val="00CE41B7"/>
    <w:rsid w:val="00F1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DDE616-A15E-45D0-9DF3-9E9458015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3233zz\AppData\Roaming\Microsoft\Templates\Spring%20event%20flyer%20(with%20blossom%20branc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B702253E5DF4AC9AA528CEC1008E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B0146-43FC-4420-8750-453171DE0984}"/>
      </w:docPartPr>
      <w:docPartBody>
        <w:p w:rsidR="00000000" w:rsidRDefault="00000000">
          <w:pPr>
            <w:pStyle w:val="FB702253E5DF4AC9AA528CEC1008EF76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4CBD2382A84AB5B888340939715886">
    <w:name w:val="864CBD2382A84AB5B888340939715886"/>
  </w:style>
  <w:style w:type="paragraph" w:customStyle="1" w:styleId="6781A5F5FD654E47A1F18A8BF22131E6">
    <w:name w:val="6781A5F5FD654E47A1F18A8BF22131E6"/>
  </w:style>
  <w:style w:type="paragraph" w:customStyle="1" w:styleId="D81663810C6E497099A152432313C4F1">
    <w:name w:val="D81663810C6E497099A152432313C4F1"/>
  </w:style>
  <w:style w:type="paragraph" w:customStyle="1" w:styleId="FB702253E5DF4AC9AA528CEC1008EF76">
    <w:name w:val="FB702253E5DF4AC9AA528CEC1008EF76"/>
  </w:style>
  <w:style w:type="paragraph" w:customStyle="1" w:styleId="E72E708FB7D54C0FBD5A46F5A689E33F">
    <w:name w:val="E72E708FB7D54C0FBD5A46F5A689E33F"/>
  </w:style>
  <w:style w:type="paragraph" w:customStyle="1" w:styleId="F02040614E3C47EEBD2CEA5F1A86DB69">
    <w:name w:val="F02040614E3C47EEBD2CEA5F1A86DB69"/>
  </w:style>
  <w:style w:type="paragraph" w:customStyle="1" w:styleId="A4D28F5412BB42AC91037F8C24EDD1F7">
    <w:name w:val="A4D28F5412BB42AC91037F8C24EDD1F7"/>
  </w:style>
  <w:style w:type="paragraph" w:customStyle="1" w:styleId="9565A1C42D6D47878C7A069F48D47450">
    <w:name w:val="9565A1C42D6D47878C7A069F48D47450"/>
  </w:style>
  <w:style w:type="paragraph" w:customStyle="1" w:styleId="58060472094C4C2F94F1292676C53C74">
    <w:name w:val="58060472094C4C2F94F1292676C53C74"/>
  </w:style>
  <w:style w:type="paragraph" w:customStyle="1" w:styleId="34F1065DD0B145859A245B113789AEA9">
    <w:name w:val="34F1065DD0B145859A245B113789AE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0405B0-83B3-433E-AD80-1E433870C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branch).dotx</Template>
  <TotalTime>11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A3233zz</dc:creator>
  <cp:keywords/>
  <cp:lastModifiedBy>A3233zz</cp:lastModifiedBy>
  <cp:revision>1</cp:revision>
  <dcterms:created xsi:type="dcterms:W3CDTF">2016-03-01T15:41:00Z</dcterms:created>
  <dcterms:modified xsi:type="dcterms:W3CDTF">2016-03-01T15:52:00Z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