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C74082" w:rsidRDefault="00C74082" w:rsidP="00897FB4">
            <w:pPr>
              <w:pStyle w:val="Subtitle"/>
              <w:rPr>
                <w:sz w:val="48"/>
                <w:szCs w:val="48"/>
              </w:rPr>
            </w:pPr>
            <w:r w:rsidRPr="00C74082">
              <w:rPr>
                <w:sz w:val="48"/>
                <w:szCs w:val="48"/>
              </w:rPr>
              <w:t>toastmasters Division d</w:t>
            </w:r>
          </w:p>
          <w:p w:rsidR="00897FB4" w:rsidRPr="00897FB4" w:rsidRDefault="00C74082" w:rsidP="00897FB4">
            <w:pPr>
              <w:pStyle w:val="Title"/>
            </w:pPr>
            <w:r>
              <w:t>spring speech contest</w:t>
            </w:r>
          </w:p>
          <w:p w:rsidR="00897FB4" w:rsidRPr="00897FB4" w:rsidRDefault="00C74082" w:rsidP="00897FB4">
            <w:pPr>
              <w:pStyle w:val="Subtitle"/>
            </w:pPr>
            <w:r>
              <w:t xml:space="preserve">evaluation and </w:t>
            </w:r>
            <w:r w:rsidRPr="00C74082">
              <w:rPr>
                <w:sz w:val="48"/>
                <w:szCs w:val="48"/>
              </w:rPr>
              <w:t>international</w:t>
            </w:r>
          </w:p>
          <w:p w:rsidR="00897FB4" w:rsidRPr="00897FB4" w:rsidRDefault="00C74082" w:rsidP="00897FB4">
            <w:pPr>
              <w:pStyle w:val="Date"/>
            </w:pPr>
            <w:r>
              <w:t>march 25, 2017</w:t>
            </w:r>
          </w:p>
          <w:p w:rsidR="00897FB4" w:rsidRDefault="00C74082" w:rsidP="00897FB4">
            <w:pPr>
              <w:pStyle w:val="Time"/>
            </w:pPr>
            <w:r>
              <w:t>registration</w:t>
            </w:r>
            <w:r w:rsidR="00F66009">
              <w:t>: 11:30 a.m.</w:t>
            </w:r>
          </w:p>
          <w:p w:rsidR="00C74082" w:rsidRPr="00897FB4" w:rsidRDefault="00C74082" w:rsidP="00897FB4">
            <w:pPr>
              <w:pStyle w:val="Time"/>
            </w:pPr>
            <w:r>
              <w:t>briefings</w:t>
            </w:r>
            <w:r w:rsidR="00F66009">
              <w:t>: noon</w:t>
            </w:r>
          </w:p>
          <w:p w:rsidR="00897FB4" w:rsidRPr="00897FB4" w:rsidRDefault="00C74082" w:rsidP="00897FB4">
            <w:pPr>
              <w:pStyle w:val="Location"/>
            </w:pPr>
            <w:proofErr w:type="spellStart"/>
            <w:r>
              <w:t>supervalu</w:t>
            </w:r>
            <w:proofErr w:type="spellEnd"/>
          </w:p>
          <w:p w:rsidR="00897FB4" w:rsidRPr="00897FB4" w:rsidRDefault="00C74082" w:rsidP="00C74082">
            <w:pPr>
              <w:pStyle w:val="Location"/>
            </w:pPr>
            <w:r w:rsidRPr="00C74082">
              <w:rPr>
                <w:smallCaps w:val="0"/>
                <w:sz w:val="24"/>
              </w:rPr>
              <w:t>11840 V</w:t>
            </w:r>
            <w:r w:rsidR="00C51C6A">
              <w:rPr>
                <w:smallCaps w:val="0"/>
                <w:sz w:val="24"/>
              </w:rPr>
              <w:t>ALLEY VIEW RD. EDEN PRAIRIE</w:t>
            </w:r>
            <w:bookmarkStart w:id="0" w:name="_GoBack"/>
            <w:bookmarkEnd w:id="0"/>
            <w:r w:rsidRPr="00C74082">
              <w:rPr>
                <w:smallCaps w:val="0"/>
                <w:sz w:val="24"/>
              </w:rPr>
              <w:t>, MN 55344</w:t>
            </w:r>
          </w:p>
          <w:p w:rsidR="00C74082" w:rsidRPr="00C51C6A" w:rsidRDefault="00C51C6A" w:rsidP="00C74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REFRESHMENTS SERVED; DONATIONS GRATEFULLY ACCEPTED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C51C6A" w:rsidP="001570B2">
            <w:pPr>
              <w:pStyle w:val="ContactInfo"/>
            </w:pPr>
            <w:r>
              <w:t xml:space="preserve">For more information contact </w:t>
            </w:r>
            <w:proofErr w:type="spellStart"/>
            <w:r>
              <w:t>liz</w:t>
            </w:r>
            <w:proofErr w:type="spellEnd"/>
            <w:r>
              <w:t xml:space="preserve"> </w:t>
            </w:r>
            <w:proofErr w:type="spellStart"/>
            <w:r>
              <w:t>moore</w:t>
            </w:r>
            <w:proofErr w:type="spellEnd"/>
            <w:r>
              <w:t xml:space="preserve">, macqueen21@aol.com 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019" w:rsidRDefault="00016019" w:rsidP="0068245E">
      <w:pPr>
        <w:spacing w:after="0" w:line="240" w:lineRule="auto"/>
      </w:pPr>
      <w:r>
        <w:separator/>
      </w:r>
    </w:p>
  </w:endnote>
  <w:endnote w:type="continuationSeparator" w:id="0">
    <w:p w:rsidR="00016019" w:rsidRDefault="0001601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0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019" w:rsidRDefault="00016019" w:rsidP="0068245E">
      <w:pPr>
        <w:spacing w:after="0" w:line="240" w:lineRule="auto"/>
      </w:pPr>
      <w:r>
        <w:separator/>
      </w:r>
    </w:p>
  </w:footnote>
  <w:footnote w:type="continuationSeparator" w:id="0">
    <w:p w:rsidR="00016019" w:rsidRDefault="0001601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2192AC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938AA6B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0A2197D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06586F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82"/>
    <w:rsid w:val="00016019"/>
    <w:rsid w:val="000E33EA"/>
    <w:rsid w:val="001570B2"/>
    <w:rsid w:val="001624C3"/>
    <w:rsid w:val="00220400"/>
    <w:rsid w:val="002733AA"/>
    <w:rsid w:val="002A068F"/>
    <w:rsid w:val="004611DB"/>
    <w:rsid w:val="005D2D39"/>
    <w:rsid w:val="006624BC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B168F9"/>
    <w:rsid w:val="00C51C6A"/>
    <w:rsid w:val="00C67FD5"/>
    <w:rsid w:val="00C74082"/>
    <w:rsid w:val="00C93A32"/>
    <w:rsid w:val="00CE754C"/>
    <w:rsid w:val="00CF207A"/>
    <w:rsid w:val="00D529A9"/>
    <w:rsid w:val="00DA40E2"/>
    <w:rsid w:val="00E402F3"/>
    <w:rsid w:val="00E43EFE"/>
    <w:rsid w:val="00F6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9BB987C9-A133-4E24-BDCF-60B0238F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DE1"/>
    <w:rsid w:val="00B3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9BDE00095B4C87B0D7C4B311E87BBC">
    <w:name w:val="629BDE00095B4C87B0D7C4B311E87BBC"/>
  </w:style>
  <w:style w:type="paragraph" w:customStyle="1" w:styleId="7DB3620320E24B288123CB898DD1D053">
    <w:name w:val="7DB3620320E24B288123CB898DD1D053"/>
  </w:style>
  <w:style w:type="paragraph" w:customStyle="1" w:styleId="EC094CCAE9034772A9D2EDC6C4986D65">
    <w:name w:val="EC094CCAE9034772A9D2EDC6C4986D65"/>
  </w:style>
  <w:style w:type="paragraph" w:customStyle="1" w:styleId="8B28FFB71C0D462C8231B32748EA052C">
    <w:name w:val="8B28FFB71C0D462C8231B32748EA052C"/>
  </w:style>
  <w:style w:type="paragraph" w:customStyle="1" w:styleId="97675D91E38848E0A1953E9D671A4707">
    <w:name w:val="97675D91E38848E0A1953E9D671A4707"/>
  </w:style>
  <w:style w:type="paragraph" w:customStyle="1" w:styleId="9AA23FD1946E400E97EDFA918EEC8AEA">
    <w:name w:val="9AA23FD1946E400E97EDFA918EEC8AEA"/>
  </w:style>
  <w:style w:type="paragraph" w:customStyle="1" w:styleId="08E727D0D5D140089D28722B2D4A244D">
    <w:name w:val="08E727D0D5D140089D28722B2D4A244D"/>
  </w:style>
  <w:style w:type="paragraph" w:customStyle="1" w:styleId="9312E251E65D4610814DEE3007E41C60">
    <w:name w:val="9312E251E65D4610814DEE3007E41C60"/>
  </w:style>
  <w:style w:type="paragraph" w:customStyle="1" w:styleId="0784156FE0F64A6BB6FCFFB626F9A2AD">
    <w:name w:val="0784156FE0F64A6BB6FCFFB626F9A2AD"/>
  </w:style>
  <w:style w:type="paragraph" w:customStyle="1" w:styleId="863F31022F004EC49B733BFDF524982B">
    <w:name w:val="863F31022F004EC49B733BFDF524982B"/>
  </w:style>
  <w:style w:type="paragraph" w:customStyle="1" w:styleId="CA20E01287974B039155DB0CEF5669B4">
    <w:name w:val="CA20E01287974B039155DB0CEF5669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2757AC-432C-4935-922F-73266013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59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3</cp:revision>
  <cp:lastPrinted>2017-02-24T20:31:00Z</cp:lastPrinted>
  <dcterms:created xsi:type="dcterms:W3CDTF">2017-02-24T17:59:00Z</dcterms:created>
  <dcterms:modified xsi:type="dcterms:W3CDTF">2017-02-24T20:32:00Z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